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76" w:rsidRPr="00F47E6C" w:rsidRDefault="00130B76" w:rsidP="00F47E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7E6C">
        <w:rPr>
          <w:rFonts w:ascii="Times New Roman" w:hAnsi="Times New Roman" w:cs="Times New Roman"/>
          <w:b/>
          <w:bCs/>
          <w:sz w:val="32"/>
          <w:szCs w:val="32"/>
        </w:rPr>
        <w:t>Муниципальная  игра  «Математическое ралли»</w:t>
      </w:r>
    </w:p>
    <w:p w:rsidR="00130B76" w:rsidRPr="006B3883" w:rsidRDefault="00130B76" w:rsidP="00F556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276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B3883">
        <w:rPr>
          <w:rFonts w:ascii="Times New Roman" w:hAnsi="Times New Roman" w:cs="Times New Roman"/>
          <w:sz w:val="28"/>
          <w:szCs w:val="28"/>
        </w:rPr>
        <w:t xml:space="preserve"> </w:t>
      </w:r>
      <w:r w:rsidRPr="00402765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2019г.  в МАОУ «Ординская СОШ»  состоялась </w:t>
      </w:r>
      <w:r w:rsidRPr="006B3883"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F556CD">
        <w:rPr>
          <w:rFonts w:ascii="Times New Roman" w:hAnsi="Times New Roman" w:cs="Times New Roman"/>
          <w:b/>
          <w:bCs/>
          <w:sz w:val="28"/>
          <w:szCs w:val="28"/>
        </w:rPr>
        <w:t>«Математическое ралли»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9 классов района. Цели и задачи данной игры:</w:t>
      </w:r>
    </w:p>
    <w:p w:rsidR="00130B76" w:rsidRPr="006B3883" w:rsidRDefault="00130B76" w:rsidP="006B388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883">
        <w:rPr>
          <w:rFonts w:ascii="Times New Roman" w:hAnsi="Times New Roman" w:cs="Times New Roman"/>
          <w:sz w:val="28"/>
          <w:szCs w:val="28"/>
        </w:rPr>
        <w:t>Поддержание и развитие интереса к математике;</w:t>
      </w:r>
    </w:p>
    <w:p w:rsidR="00130B76" w:rsidRDefault="00130B76" w:rsidP="006B388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883">
        <w:rPr>
          <w:rFonts w:ascii="Times New Roman" w:hAnsi="Times New Roman" w:cs="Times New Roman"/>
          <w:sz w:val="28"/>
          <w:szCs w:val="28"/>
        </w:rPr>
        <w:t xml:space="preserve">Проверка практического применения умений и навыков, полученных на уроках и внеклассных занятиях по математике; </w:t>
      </w:r>
    </w:p>
    <w:p w:rsidR="00130B76" w:rsidRDefault="00130B76" w:rsidP="006B388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6B3883">
        <w:rPr>
          <w:rFonts w:ascii="Times New Roman" w:hAnsi="Times New Roman" w:cs="Times New Roman"/>
          <w:sz w:val="28"/>
          <w:szCs w:val="28"/>
        </w:rPr>
        <w:t>сотрудничества между школьниками одного класса, одной параллели; одного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0B76" w:rsidRDefault="00130B76" w:rsidP="006B388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ГИА.</w:t>
      </w:r>
    </w:p>
    <w:p w:rsidR="00130B76" w:rsidRDefault="00130B76" w:rsidP="00B76DE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игру было заявлено 6 команд: 3 команды из Ординской СОШ, по одной команде из Ашапской СОШ, Карьевской СОШ, Шляпниковской СОШ. В каждой команде по 6 человек. Это </w:t>
      </w:r>
      <w:r w:rsidRPr="006B3883">
        <w:rPr>
          <w:rFonts w:ascii="Times New Roman" w:hAnsi="Times New Roman" w:cs="Times New Roman"/>
          <w:sz w:val="28"/>
          <w:szCs w:val="28"/>
        </w:rPr>
        <w:t xml:space="preserve">победители первого тура </w:t>
      </w:r>
      <w:r w:rsidRPr="006B3883">
        <w:rPr>
          <w:rFonts w:ascii="Times New Roman" w:hAnsi="Times New Roman" w:cs="Times New Roman"/>
          <w:b/>
          <w:bCs/>
          <w:sz w:val="28"/>
          <w:szCs w:val="28"/>
        </w:rPr>
        <w:t>«Выход на старт»</w:t>
      </w:r>
      <w:r w:rsidRPr="006B3883">
        <w:rPr>
          <w:rFonts w:ascii="Times New Roman" w:hAnsi="Times New Roman" w:cs="Times New Roman"/>
          <w:sz w:val="28"/>
          <w:szCs w:val="28"/>
        </w:rPr>
        <w:t xml:space="preserve"> на этапах «Алгебра», «Геометрия» и «Реальная математика»</w:t>
      </w:r>
      <w:r>
        <w:rPr>
          <w:rFonts w:ascii="Times New Roman" w:hAnsi="Times New Roman" w:cs="Times New Roman"/>
          <w:sz w:val="28"/>
          <w:szCs w:val="28"/>
        </w:rPr>
        <w:t>, который проходил в образовательных учреждениях</w:t>
      </w:r>
      <w:r w:rsidRPr="006B38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B76" w:rsidRDefault="00130B76" w:rsidP="00B76DE0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</w:t>
      </w:r>
      <w:r w:rsidRPr="006B3883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B3883">
        <w:rPr>
          <w:rFonts w:ascii="Times New Roman" w:hAnsi="Times New Roman" w:cs="Times New Roman"/>
          <w:sz w:val="28"/>
          <w:szCs w:val="28"/>
        </w:rPr>
        <w:t xml:space="preserve"> 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3883">
        <w:rPr>
          <w:rFonts w:ascii="Times New Roman" w:hAnsi="Times New Roman" w:cs="Times New Roman"/>
          <w:sz w:val="28"/>
          <w:szCs w:val="28"/>
        </w:rPr>
        <w:t xml:space="preserve"> игры «Математическое ралли»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3883">
        <w:rPr>
          <w:rFonts w:ascii="Times New Roman" w:hAnsi="Times New Roman" w:cs="Times New Roman"/>
          <w:sz w:val="28"/>
          <w:szCs w:val="28"/>
        </w:rPr>
        <w:t>частники проход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6B3883">
        <w:rPr>
          <w:rFonts w:ascii="Times New Roman" w:hAnsi="Times New Roman" w:cs="Times New Roman"/>
          <w:sz w:val="28"/>
          <w:szCs w:val="28"/>
        </w:rPr>
        <w:t xml:space="preserve"> три этапа</w:t>
      </w:r>
      <w:r w:rsidRPr="006B3883">
        <w:rPr>
          <w:rFonts w:ascii="Times New Roman" w:hAnsi="Times New Roman" w:cs="Times New Roman"/>
          <w:b/>
          <w:bCs/>
          <w:sz w:val="28"/>
          <w:szCs w:val="28"/>
        </w:rPr>
        <w:t>: «Разогрев двигателей мысли», «Индивидуальная гонка», «Через тернии к пятерке».</w:t>
      </w:r>
    </w:p>
    <w:p w:rsidR="00130B76" w:rsidRPr="006B3883" w:rsidRDefault="00130B76" w:rsidP="00B76DE0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B3883">
        <w:rPr>
          <w:rFonts w:ascii="Times New Roman" w:hAnsi="Times New Roman" w:cs="Times New Roman"/>
          <w:sz w:val="28"/>
          <w:szCs w:val="28"/>
        </w:rPr>
        <w:t xml:space="preserve">а этапе </w:t>
      </w:r>
      <w:r w:rsidRPr="006B3883">
        <w:rPr>
          <w:rFonts w:ascii="Times New Roman" w:hAnsi="Times New Roman" w:cs="Times New Roman"/>
          <w:b/>
          <w:bCs/>
          <w:sz w:val="28"/>
          <w:szCs w:val="28"/>
        </w:rPr>
        <w:t>«Разогрев двигателей мысли»</w:t>
      </w:r>
      <w:r w:rsidRPr="006B3883">
        <w:rPr>
          <w:rFonts w:ascii="Times New Roman" w:hAnsi="Times New Roman" w:cs="Times New Roman"/>
          <w:sz w:val="28"/>
          <w:szCs w:val="28"/>
        </w:rPr>
        <w:t xml:space="preserve"> все участники проход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6B3883">
        <w:rPr>
          <w:rFonts w:ascii="Times New Roman" w:hAnsi="Times New Roman" w:cs="Times New Roman"/>
          <w:sz w:val="28"/>
          <w:szCs w:val="28"/>
        </w:rPr>
        <w:t xml:space="preserve"> 2 этапа - «Алгебра», «Геометрия». Время прохождения каждого этапа – 15 минут.  </w:t>
      </w:r>
    </w:p>
    <w:p w:rsidR="00130B76" w:rsidRDefault="00130B76" w:rsidP="00B76DE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3883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Pr="006B3883">
        <w:rPr>
          <w:rFonts w:ascii="Times New Roman" w:hAnsi="Times New Roman" w:cs="Times New Roman"/>
          <w:b/>
          <w:bCs/>
          <w:sz w:val="28"/>
          <w:szCs w:val="28"/>
        </w:rPr>
        <w:t>«Индивидуальная гонка»</w:t>
      </w:r>
      <w:r w:rsidRPr="006B3883">
        <w:rPr>
          <w:rFonts w:ascii="Times New Roman" w:hAnsi="Times New Roman" w:cs="Times New Roman"/>
          <w:sz w:val="28"/>
          <w:szCs w:val="28"/>
        </w:rPr>
        <w:t xml:space="preserve"> каждый участник получа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B3883">
        <w:rPr>
          <w:rFonts w:ascii="Times New Roman" w:hAnsi="Times New Roman" w:cs="Times New Roman"/>
          <w:sz w:val="28"/>
          <w:szCs w:val="28"/>
        </w:rPr>
        <w:t xml:space="preserve"> 20 задач, соответствующих уровню первой части ОГЭ 9 класса. Задача каждого участника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3883">
        <w:rPr>
          <w:rFonts w:ascii="Times New Roman" w:hAnsi="Times New Roman" w:cs="Times New Roman"/>
          <w:sz w:val="28"/>
          <w:szCs w:val="28"/>
        </w:rPr>
        <w:t xml:space="preserve">– как можно быстрее пройти эту гонку и перейти на третий этап. </w:t>
      </w:r>
    </w:p>
    <w:p w:rsidR="00130B76" w:rsidRDefault="00130B76" w:rsidP="0096355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3883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Pr="006B3883">
        <w:rPr>
          <w:rFonts w:ascii="Times New Roman" w:hAnsi="Times New Roman" w:cs="Times New Roman"/>
          <w:b/>
          <w:bCs/>
          <w:sz w:val="28"/>
          <w:szCs w:val="28"/>
        </w:rPr>
        <w:t>«Через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883">
        <w:rPr>
          <w:rFonts w:ascii="Times New Roman" w:hAnsi="Times New Roman" w:cs="Times New Roman"/>
          <w:b/>
          <w:bCs/>
          <w:sz w:val="28"/>
          <w:szCs w:val="28"/>
        </w:rPr>
        <w:t>тернии к пятерке»</w:t>
      </w:r>
      <w:r w:rsidRPr="006B3883">
        <w:rPr>
          <w:rFonts w:ascii="Times New Roman" w:hAnsi="Times New Roman" w:cs="Times New Roman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3883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решали</w:t>
      </w:r>
      <w:r w:rsidRPr="006B3883">
        <w:rPr>
          <w:rFonts w:ascii="Times New Roman" w:hAnsi="Times New Roman" w:cs="Times New Roman"/>
          <w:sz w:val="28"/>
          <w:szCs w:val="28"/>
        </w:rPr>
        <w:t xml:space="preserve"> задачи, соответствующие второй части экзамена ОГЭ 9 класса. Команды формир</w:t>
      </w:r>
      <w:r>
        <w:rPr>
          <w:rFonts w:ascii="Times New Roman" w:hAnsi="Times New Roman" w:cs="Times New Roman"/>
          <w:sz w:val="28"/>
          <w:szCs w:val="28"/>
        </w:rPr>
        <w:t>овались</w:t>
      </w:r>
      <w:r w:rsidRPr="006B3883">
        <w:rPr>
          <w:rFonts w:ascii="Times New Roman" w:hAnsi="Times New Roman" w:cs="Times New Roman"/>
          <w:sz w:val="28"/>
          <w:szCs w:val="28"/>
        </w:rPr>
        <w:t xml:space="preserve"> по мере прохождения второго этапа, согласно заявленным спискам участников. Здесь школьники сами выбира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6B3883">
        <w:rPr>
          <w:rFonts w:ascii="Times New Roman" w:hAnsi="Times New Roman" w:cs="Times New Roman"/>
          <w:sz w:val="28"/>
          <w:szCs w:val="28"/>
        </w:rPr>
        <w:t xml:space="preserve"> – решают они задачи индивидуально или группой. Оцениваются задачи от группы. </w:t>
      </w:r>
      <w:r w:rsidRPr="0096355F">
        <w:rPr>
          <w:rFonts w:ascii="Times New Roman" w:hAnsi="Times New Roman" w:cs="Times New Roman"/>
          <w:sz w:val="28"/>
          <w:szCs w:val="28"/>
        </w:rPr>
        <w:t>Время прохождения второго и третьего этапов – 60 минут.</w:t>
      </w:r>
    </w:p>
    <w:p w:rsidR="00130B76" w:rsidRPr="0096355F" w:rsidRDefault="00130B76" w:rsidP="0096355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всех этапов жюри подводило итоги, а учащиеся были приглашены на мастер – классы по решению второй части ОГЭ. Окунцева Т. А. рассмотрела решение задач по алгебре, а Белобородова Т.А. – по геометрии. Показали несколько способов решений данных заданий и указали на типичные ошибки, которые допускают учащиеся при решении. </w:t>
      </w:r>
    </w:p>
    <w:p w:rsidR="00130B76" w:rsidRDefault="00130B76" w:rsidP="006B38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55F">
        <w:rPr>
          <w:rFonts w:ascii="Times New Roman" w:hAnsi="Times New Roman" w:cs="Times New Roman"/>
          <w:sz w:val="28"/>
          <w:szCs w:val="28"/>
        </w:rPr>
        <w:t xml:space="preserve">По результатам этапов </w:t>
      </w:r>
      <w:r w:rsidRPr="0096355F">
        <w:rPr>
          <w:rFonts w:ascii="Times New Roman" w:hAnsi="Times New Roman" w:cs="Times New Roman"/>
          <w:b/>
          <w:bCs/>
          <w:sz w:val="28"/>
          <w:szCs w:val="28"/>
        </w:rPr>
        <w:t>«Разогрев двигателей мысли»</w:t>
      </w:r>
      <w:r w:rsidRPr="0096355F">
        <w:rPr>
          <w:rFonts w:ascii="Times New Roman" w:hAnsi="Times New Roman" w:cs="Times New Roman"/>
          <w:sz w:val="28"/>
          <w:szCs w:val="28"/>
        </w:rPr>
        <w:t xml:space="preserve">, </w:t>
      </w:r>
      <w:r w:rsidRPr="0096355F">
        <w:rPr>
          <w:rFonts w:ascii="Times New Roman" w:hAnsi="Times New Roman" w:cs="Times New Roman"/>
          <w:b/>
          <w:bCs/>
          <w:sz w:val="28"/>
          <w:szCs w:val="28"/>
        </w:rPr>
        <w:t>«Индивидуальная гонка»</w:t>
      </w:r>
      <w:r w:rsidRPr="0096355F">
        <w:rPr>
          <w:rFonts w:ascii="Times New Roman" w:hAnsi="Times New Roman" w:cs="Times New Roman"/>
          <w:sz w:val="28"/>
          <w:szCs w:val="28"/>
        </w:rPr>
        <w:t xml:space="preserve"> и </w:t>
      </w:r>
      <w:r w:rsidRPr="0096355F">
        <w:rPr>
          <w:rFonts w:ascii="Times New Roman" w:hAnsi="Times New Roman" w:cs="Times New Roman"/>
          <w:b/>
          <w:bCs/>
          <w:sz w:val="28"/>
          <w:szCs w:val="28"/>
        </w:rPr>
        <w:t>«Через тернии к пятерке»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355F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96355F">
        <w:rPr>
          <w:rFonts w:ascii="Times New Roman" w:hAnsi="Times New Roman" w:cs="Times New Roman"/>
          <w:sz w:val="28"/>
          <w:szCs w:val="28"/>
        </w:rPr>
        <w:t xml:space="preserve"> абсолютные победители игры </w:t>
      </w:r>
      <w:r w:rsidRPr="0096355F">
        <w:rPr>
          <w:rFonts w:ascii="Times New Roman" w:hAnsi="Times New Roman" w:cs="Times New Roman"/>
          <w:b/>
          <w:bCs/>
          <w:sz w:val="28"/>
          <w:szCs w:val="28"/>
        </w:rPr>
        <w:t>«Математическое ралли»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(командное первенство)  </w:t>
      </w:r>
      <w:r w:rsidRPr="0096355F">
        <w:rPr>
          <w:rFonts w:ascii="Times New Roman" w:hAnsi="Times New Roman" w:cs="Times New Roman"/>
          <w:sz w:val="28"/>
          <w:szCs w:val="28"/>
        </w:rPr>
        <w:t xml:space="preserve">и победители по разделам </w:t>
      </w:r>
      <w:r w:rsidRPr="0096355F">
        <w:rPr>
          <w:rFonts w:ascii="Times New Roman" w:hAnsi="Times New Roman" w:cs="Times New Roman"/>
          <w:b/>
          <w:bCs/>
          <w:sz w:val="28"/>
          <w:szCs w:val="28"/>
        </w:rPr>
        <w:t>«Алгебра» и «Геометрия»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690B">
        <w:rPr>
          <w:rFonts w:ascii="Times New Roman" w:hAnsi="Times New Roman" w:cs="Times New Roman"/>
          <w:sz w:val="28"/>
          <w:szCs w:val="28"/>
        </w:rPr>
        <w:t>(индивидуальное первенство).</w:t>
      </w:r>
      <w:r>
        <w:rPr>
          <w:rFonts w:ascii="Times New Roman" w:hAnsi="Times New Roman" w:cs="Times New Roman"/>
          <w:sz w:val="28"/>
          <w:szCs w:val="28"/>
        </w:rPr>
        <w:t xml:space="preserve"> В  командном первенстве первое место заняла команда 9 В класса Ординской СОШ (учитель Конюхова Н.Н), второе место у команд 9 А и 9 Б классов  Ординской СОШ (учитель Феденева Е.Н.) и третье место у команды 9 класса Шляпниковской СОШ (учитель Верзакова Л.А).</w:t>
      </w:r>
    </w:p>
    <w:p w:rsidR="00130B76" w:rsidRDefault="00130B76" w:rsidP="00C50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индивидуальном первенстве лучшим был Кузнецов Никита (55б),  ученик 9 В класса Ординской СОШ, на втором месте Занина Кристина (47б) – ученица 9 А класса Ординской СОШ, на третьем месте Швецова Татьяна 9 класса Шляпниковской СОШ. </w:t>
      </w:r>
      <w:r w:rsidRPr="0096355F">
        <w:rPr>
          <w:rFonts w:ascii="Times New Roman" w:hAnsi="Times New Roman" w:cs="Times New Roman"/>
          <w:sz w:val="28"/>
          <w:szCs w:val="28"/>
        </w:rPr>
        <w:t>Все участники получ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963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сертификаты. Победители награждены </w:t>
      </w:r>
      <w:r w:rsidRPr="0096355F">
        <w:rPr>
          <w:rFonts w:ascii="Times New Roman" w:hAnsi="Times New Roman" w:cs="Times New Roman"/>
          <w:sz w:val="28"/>
          <w:szCs w:val="28"/>
        </w:rPr>
        <w:t xml:space="preserve"> грамотами.</w:t>
      </w:r>
    </w:p>
    <w:p w:rsidR="00130B76" w:rsidRPr="0096355F" w:rsidRDefault="00130B76" w:rsidP="00C50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2019г. команда Ординской СОШ примет участие в муниципальной игре «Математический биатлон» в г. Перми (Лицей №1). </w:t>
      </w:r>
      <w:bookmarkStart w:id="0" w:name="_GoBack"/>
      <w:bookmarkEnd w:id="0"/>
    </w:p>
    <w:p w:rsidR="00130B76" w:rsidRPr="0096355F" w:rsidRDefault="00130B76" w:rsidP="006B38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B76" w:rsidRPr="001C18C6" w:rsidRDefault="00130B76">
      <w:pPr>
        <w:rPr>
          <w:rFonts w:ascii="Times New Roman" w:hAnsi="Times New Roman" w:cs="Times New Roman"/>
          <w:sz w:val="28"/>
          <w:szCs w:val="28"/>
        </w:rPr>
      </w:pPr>
    </w:p>
    <w:sectPr w:rsidR="00130B76" w:rsidRPr="001C18C6" w:rsidSect="00F556CD">
      <w:pgSz w:w="11906" w:h="16838"/>
      <w:pgMar w:top="1134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4311D"/>
    <w:multiLevelType w:val="multilevel"/>
    <w:tmpl w:val="3F341B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3"/>
      <w:numFmt w:val="decimal"/>
      <w:isLgl/>
      <w:lvlText w:val="%1.%2."/>
      <w:lvlJc w:val="left"/>
      <w:pPr>
        <w:ind w:left="1424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4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421"/>
    <w:rsid w:val="00130B76"/>
    <w:rsid w:val="00142248"/>
    <w:rsid w:val="0014690B"/>
    <w:rsid w:val="001C18C6"/>
    <w:rsid w:val="00336A13"/>
    <w:rsid w:val="00402765"/>
    <w:rsid w:val="004B4091"/>
    <w:rsid w:val="00597813"/>
    <w:rsid w:val="006B3883"/>
    <w:rsid w:val="007072D7"/>
    <w:rsid w:val="00782421"/>
    <w:rsid w:val="0096355F"/>
    <w:rsid w:val="00B76DE0"/>
    <w:rsid w:val="00BD47B2"/>
    <w:rsid w:val="00C30541"/>
    <w:rsid w:val="00C306D4"/>
    <w:rsid w:val="00C507A2"/>
    <w:rsid w:val="00C51725"/>
    <w:rsid w:val="00C51D26"/>
    <w:rsid w:val="00C95BB2"/>
    <w:rsid w:val="00F47E6C"/>
    <w:rsid w:val="00F5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8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388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324</TotalTime>
  <Pages>2</Pages>
  <Words>435</Words>
  <Characters>2485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7</cp:revision>
  <dcterms:created xsi:type="dcterms:W3CDTF">2019-04-03T06:22:00Z</dcterms:created>
  <dcterms:modified xsi:type="dcterms:W3CDTF">2019-04-10T11:02:00Z</dcterms:modified>
</cp:coreProperties>
</file>